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28159" w14:textId="71C46EF6" w:rsidR="00F60E29" w:rsidRPr="00F60E29" w:rsidRDefault="00F60E29" w:rsidP="00F60E29">
      <w:pPr>
        <w:jc w:val="center"/>
        <w:rPr>
          <w:b/>
        </w:rPr>
      </w:pPr>
      <w:r w:rsidRPr="00F60E29">
        <w:rPr>
          <w:b/>
        </w:rPr>
        <w:t>Title</w:t>
      </w:r>
      <w:r w:rsidR="002013AB">
        <w:rPr>
          <w:b/>
        </w:rPr>
        <w:t xml:space="preserve"> (Capitalize Each Word)</w:t>
      </w:r>
    </w:p>
    <w:p w14:paraId="258923E0" w14:textId="77777777" w:rsidR="00F60E29" w:rsidRDefault="00F60E29" w:rsidP="00F60E29">
      <w:pPr>
        <w:jc w:val="center"/>
      </w:pPr>
    </w:p>
    <w:p w14:paraId="19321B9F" w14:textId="77777777" w:rsidR="00F60E29" w:rsidRDefault="00F60E29" w:rsidP="00F60E29">
      <w:pPr>
        <w:jc w:val="center"/>
      </w:pPr>
    </w:p>
    <w:p w14:paraId="325A7509" w14:textId="01CAF23A" w:rsidR="00F60E29" w:rsidRPr="00F9279C" w:rsidRDefault="00F60E29" w:rsidP="00F60E29">
      <w:pPr>
        <w:jc w:val="center"/>
      </w:pPr>
      <w:r w:rsidRPr="00F60E29">
        <w:rPr>
          <w:b/>
        </w:rPr>
        <w:t>First Author</w:t>
      </w:r>
      <w:r w:rsidRPr="00F60E29">
        <w:rPr>
          <w:b/>
          <w:vertAlign w:val="superscript"/>
        </w:rPr>
        <w:t>1*</w:t>
      </w:r>
      <w:r>
        <w:t xml:space="preserve">, </w:t>
      </w:r>
      <w:r w:rsidR="00F9279C">
        <w:t>Co-author</w:t>
      </w:r>
      <w:r w:rsidR="00F9279C" w:rsidRPr="00F9279C">
        <w:rPr>
          <w:vertAlign w:val="superscript"/>
        </w:rPr>
        <w:t>1</w:t>
      </w:r>
      <w:r w:rsidR="00F9279C">
        <w:t xml:space="preserve">, </w:t>
      </w:r>
      <w:r>
        <w:t>Co-Author</w:t>
      </w:r>
      <w:r w:rsidRPr="00F60E29">
        <w:rPr>
          <w:vertAlign w:val="superscript"/>
        </w:rPr>
        <w:t>2</w:t>
      </w:r>
      <w:r w:rsidR="00F9279C">
        <w:t>, Co-Author</w:t>
      </w:r>
      <w:r w:rsidR="002E1C8D">
        <w:rPr>
          <w:vertAlign w:val="superscript"/>
        </w:rPr>
        <w:t>2</w:t>
      </w:r>
    </w:p>
    <w:p w14:paraId="53489EAE" w14:textId="79F6940B" w:rsidR="00F60E29" w:rsidRDefault="00F60E29" w:rsidP="00F60E29">
      <w:pPr>
        <w:jc w:val="center"/>
      </w:pPr>
      <w:r>
        <w:t>(</w:t>
      </w:r>
      <w:r w:rsidR="005B2BFC">
        <w:t>Spell</w:t>
      </w:r>
      <w:r w:rsidR="00205586">
        <w:t xml:space="preserve"> full name</w:t>
      </w:r>
      <w:r w:rsidR="00F84B81">
        <w:t xml:space="preserve"> and email address of all authors</w:t>
      </w:r>
      <w:r w:rsidR="00205586">
        <w:t>, k</w:t>
      </w:r>
      <w:r>
        <w:t xml:space="preserve">indly highlight </w:t>
      </w:r>
      <w:r w:rsidR="00205586">
        <w:t xml:space="preserve">&amp; </w:t>
      </w:r>
      <w:r>
        <w:t>bold the corresponding author)</w:t>
      </w:r>
    </w:p>
    <w:p w14:paraId="23FC4CD5" w14:textId="77777777" w:rsidR="00F60E29" w:rsidRDefault="00F60E29" w:rsidP="00F60E29">
      <w:pPr>
        <w:jc w:val="center"/>
      </w:pPr>
    </w:p>
    <w:p w14:paraId="211C5621" w14:textId="77777777" w:rsidR="00F60E29" w:rsidRDefault="00F60E29" w:rsidP="00F60E29">
      <w:pPr>
        <w:jc w:val="center"/>
      </w:pPr>
      <w:r w:rsidRPr="00F60E29">
        <w:rPr>
          <w:vertAlign w:val="superscript"/>
        </w:rPr>
        <w:t>1</w:t>
      </w:r>
      <w:r>
        <w:t>Affliation and full address</w:t>
      </w:r>
    </w:p>
    <w:p w14:paraId="57210628" w14:textId="5C2A118C" w:rsidR="00F60E29" w:rsidRDefault="00F60E29" w:rsidP="00F60E29">
      <w:pPr>
        <w:jc w:val="center"/>
      </w:pPr>
      <w:r>
        <w:t xml:space="preserve">Email: </w:t>
      </w:r>
      <w:hyperlink r:id="rId7" w:history="1">
        <w:r w:rsidR="00F9279C" w:rsidRPr="00DF775B">
          <w:rPr>
            <w:rStyle w:val="Hyperlink"/>
            <w:b/>
            <w:bCs/>
            <w:color w:val="auto"/>
          </w:rPr>
          <w:t>firstauthor@y.com*</w:t>
        </w:r>
      </w:hyperlink>
      <w:r w:rsidR="00F9279C">
        <w:rPr>
          <w:b/>
          <w:bCs/>
        </w:rPr>
        <w:t xml:space="preserve">; </w:t>
      </w:r>
      <w:r w:rsidR="00F9279C" w:rsidRPr="00F9279C">
        <w:t>co-author@y.com</w:t>
      </w:r>
    </w:p>
    <w:p w14:paraId="28F60207" w14:textId="77777777" w:rsidR="00F60E29" w:rsidRDefault="00F60E29" w:rsidP="00F60E29">
      <w:pPr>
        <w:jc w:val="center"/>
      </w:pPr>
    </w:p>
    <w:p w14:paraId="00B883B0" w14:textId="77777777" w:rsidR="00F60E29" w:rsidRDefault="00F60E29" w:rsidP="00F60E29">
      <w:pPr>
        <w:jc w:val="center"/>
      </w:pPr>
      <w:r w:rsidRPr="00F60E29">
        <w:rPr>
          <w:vertAlign w:val="superscript"/>
        </w:rPr>
        <w:t>2</w:t>
      </w:r>
      <w:r>
        <w:t>Affliation and full address</w:t>
      </w:r>
    </w:p>
    <w:p w14:paraId="41A0B2CE" w14:textId="7FA7B3FD" w:rsidR="00F60E29" w:rsidRDefault="00F60E29" w:rsidP="00F60E29">
      <w:pPr>
        <w:jc w:val="center"/>
      </w:pPr>
      <w:r>
        <w:t xml:space="preserve">Email: </w:t>
      </w:r>
      <w:hyperlink r:id="rId8" w:history="1">
        <w:r w:rsidR="00F9279C" w:rsidRPr="00F9279C">
          <w:rPr>
            <w:rStyle w:val="Hyperlink"/>
            <w:color w:val="auto"/>
            <w:u w:val="none"/>
          </w:rPr>
          <w:t>coauthor@x.com</w:t>
        </w:r>
      </w:hyperlink>
      <w:r w:rsidR="00F9279C" w:rsidRPr="00F9279C">
        <w:t xml:space="preserve">; </w:t>
      </w:r>
      <w:hyperlink r:id="rId9" w:history="1">
        <w:r w:rsidR="00F9279C" w:rsidRPr="00F9279C">
          <w:rPr>
            <w:rStyle w:val="Hyperlink"/>
            <w:color w:val="auto"/>
            <w:u w:val="none"/>
          </w:rPr>
          <w:t>coauthor@x.com</w:t>
        </w:r>
      </w:hyperlink>
    </w:p>
    <w:p w14:paraId="4CF867B2" w14:textId="77777777" w:rsidR="00F60E29" w:rsidRDefault="00F60E29" w:rsidP="00F60E29"/>
    <w:p w14:paraId="70AEFB51" w14:textId="77777777" w:rsidR="00F60E29" w:rsidRDefault="00F60E29" w:rsidP="00F60E29"/>
    <w:p w14:paraId="03EC4299" w14:textId="77777777" w:rsidR="00F60E29" w:rsidRDefault="00F60E29" w:rsidP="00F60E29"/>
    <w:p w14:paraId="19C397EA" w14:textId="77777777" w:rsidR="00F60E29" w:rsidRDefault="00F60E29" w:rsidP="00F60E29"/>
    <w:p w14:paraId="7FA7A58D" w14:textId="77777777" w:rsidR="00F60E29" w:rsidRDefault="00F60E29" w:rsidP="00F60E29"/>
    <w:p w14:paraId="5D86FF3E" w14:textId="77777777" w:rsidR="00F60E29" w:rsidRDefault="00F60E29" w:rsidP="00F60E29">
      <w:r>
        <w:t xml:space="preserve"> </w:t>
      </w:r>
    </w:p>
    <w:p w14:paraId="1EFAD274" w14:textId="77777777" w:rsidR="00F60E29" w:rsidRDefault="00F60E29" w:rsidP="00F60E29"/>
    <w:p w14:paraId="17687952" w14:textId="77777777" w:rsidR="00F60E29" w:rsidRPr="00F60E29" w:rsidRDefault="00F60E29" w:rsidP="00F60E29">
      <w:pPr>
        <w:ind w:firstLine="0"/>
        <w:rPr>
          <w:b/>
        </w:rPr>
      </w:pPr>
      <w:r w:rsidRPr="00F60E29">
        <w:rPr>
          <w:b/>
        </w:rPr>
        <w:t xml:space="preserve">Abstract   </w:t>
      </w:r>
    </w:p>
    <w:p w14:paraId="1E02F5B7" w14:textId="77777777" w:rsidR="00F60E29" w:rsidRDefault="00F60E29" w:rsidP="00F60E29">
      <w:r>
        <w:t xml:space="preserve"> Text starts here…</w:t>
      </w:r>
    </w:p>
    <w:p w14:paraId="7299266C" w14:textId="77777777" w:rsidR="00F60E29" w:rsidRDefault="00F60E29" w:rsidP="00F60E29"/>
    <w:p w14:paraId="7863FF3B" w14:textId="77777777" w:rsidR="00F60E29" w:rsidRDefault="00F60E29" w:rsidP="00F60E29">
      <w:r>
        <w:t>Keywords: Max 5 related keywords</w:t>
      </w:r>
    </w:p>
    <w:p w14:paraId="2F438055" w14:textId="77777777" w:rsidR="00F60E29" w:rsidRDefault="00F60E29" w:rsidP="00F60E29"/>
    <w:p w14:paraId="4B9F0722" w14:textId="77777777" w:rsidR="00F60E29" w:rsidRDefault="00F60E29" w:rsidP="00F60E29">
      <w:r>
        <w:t xml:space="preserve"> </w:t>
      </w:r>
    </w:p>
    <w:p w14:paraId="2EE17D6B" w14:textId="77777777" w:rsidR="00F60E29" w:rsidRPr="00F60E29" w:rsidRDefault="00F60E29" w:rsidP="00F60E29">
      <w:pPr>
        <w:ind w:firstLine="0"/>
        <w:rPr>
          <w:b/>
        </w:rPr>
      </w:pPr>
      <w:r w:rsidRPr="00F60E29">
        <w:rPr>
          <w:b/>
        </w:rPr>
        <w:t>1 Introduction</w:t>
      </w:r>
    </w:p>
    <w:p w14:paraId="1B953216" w14:textId="77777777" w:rsidR="00F60E29" w:rsidRDefault="00F60E29" w:rsidP="00F60E29"/>
    <w:p w14:paraId="45AF4305" w14:textId="5287F5FE" w:rsidR="00F60E29" w:rsidRDefault="00F60E29" w:rsidP="00F60E29">
      <w:r>
        <w:t xml:space="preserve">Text </w:t>
      </w:r>
      <w:r w:rsidR="00E344E2">
        <w:t xml:space="preserve">[1] </w:t>
      </w:r>
      <w:r>
        <w:t xml:space="preserve">starts here (Any figure or table that stated in this text should be placed on the last page </w:t>
      </w:r>
      <w:r w:rsidR="00232A83">
        <w:t>as shown in this template</w:t>
      </w:r>
      <w:r>
        <w:t>)…</w:t>
      </w:r>
    </w:p>
    <w:p w14:paraId="6FAAE62A" w14:textId="77777777" w:rsidR="00F60E29" w:rsidRDefault="00F60E29" w:rsidP="00F60E29"/>
    <w:p w14:paraId="0A4CC0D0" w14:textId="77777777" w:rsidR="00F60E29" w:rsidRDefault="00F60E29" w:rsidP="00F60E29"/>
    <w:p w14:paraId="3D8DA03D" w14:textId="77777777" w:rsidR="00F60E29" w:rsidRPr="00F60E29" w:rsidRDefault="00F60E29" w:rsidP="00F60E29">
      <w:pPr>
        <w:ind w:firstLine="0"/>
        <w:rPr>
          <w:b/>
        </w:rPr>
      </w:pPr>
      <w:r w:rsidRPr="00F60E29">
        <w:rPr>
          <w:b/>
        </w:rPr>
        <w:t>2 Methodology</w:t>
      </w:r>
    </w:p>
    <w:p w14:paraId="7D49123B" w14:textId="77777777" w:rsidR="00F60E29" w:rsidRDefault="00F60E29" w:rsidP="00F60E29"/>
    <w:p w14:paraId="774D6BF9" w14:textId="592C16E3" w:rsidR="00F60E29" w:rsidRDefault="00F60E29" w:rsidP="00F60E29">
      <w:r>
        <w:t xml:space="preserve">Text </w:t>
      </w:r>
      <w:r w:rsidR="00C54272">
        <w:t xml:space="preserve">[1] </w:t>
      </w:r>
      <w:r>
        <w:t xml:space="preserve">starts here (Any figure or table that stated in this text should be placed on the last page </w:t>
      </w:r>
      <w:r w:rsidR="00232A83" w:rsidRPr="00232A83">
        <w:t>as shown in this template</w:t>
      </w:r>
      <w:r>
        <w:t>)…</w:t>
      </w:r>
    </w:p>
    <w:p w14:paraId="70342A1D" w14:textId="77777777" w:rsidR="00F60E29" w:rsidRDefault="00F60E29" w:rsidP="00F60E29"/>
    <w:p w14:paraId="1C4081B7" w14:textId="77777777" w:rsidR="00F60E29" w:rsidRPr="00F60E29" w:rsidRDefault="00F60E29" w:rsidP="00F60E29">
      <w:pPr>
        <w:ind w:firstLine="0"/>
        <w:rPr>
          <w:b/>
        </w:rPr>
      </w:pPr>
      <w:r w:rsidRPr="00F60E29">
        <w:rPr>
          <w:b/>
        </w:rPr>
        <w:t>3 Results and Discussion</w:t>
      </w:r>
    </w:p>
    <w:p w14:paraId="71BD0199" w14:textId="77777777" w:rsidR="00F60E29" w:rsidRDefault="00F60E29" w:rsidP="00F60E29"/>
    <w:p w14:paraId="7AF34CA7" w14:textId="40A41F5D" w:rsidR="00F60E29" w:rsidRDefault="00F60E29" w:rsidP="00F60E29">
      <w:r>
        <w:t xml:space="preserve">Text starts here (Any figure or table that stated in this text should be placed on the last page </w:t>
      </w:r>
      <w:r w:rsidR="00232A83" w:rsidRPr="00232A83">
        <w:t>as shown in this template</w:t>
      </w:r>
      <w:r>
        <w:t>)…</w:t>
      </w:r>
    </w:p>
    <w:p w14:paraId="62D0AF75" w14:textId="77777777" w:rsidR="00F60E29" w:rsidRDefault="00F60E29" w:rsidP="00F60E29"/>
    <w:p w14:paraId="7AE80107" w14:textId="77777777" w:rsidR="00F60E29" w:rsidRPr="00F60E29" w:rsidRDefault="00F60E29" w:rsidP="00F60E29">
      <w:pPr>
        <w:ind w:firstLine="0"/>
        <w:rPr>
          <w:b/>
        </w:rPr>
      </w:pPr>
      <w:r w:rsidRPr="00F60E29">
        <w:rPr>
          <w:b/>
        </w:rPr>
        <w:t>4 Conclusion</w:t>
      </w:r>
    </w:p>
    <w:p w14:paraId="317C6E78" w14:textId="77777777" w:rsidR="00F60E29" w:rsidRDefault="00F60E29" w:rsidP="00F60E29"/>
    <w:p w14:paraId="0DA6AE10" w14:textId="77777777" w:rsidR="00F60E29" w:rsidRDefault="00F60E29" w:rsidP="00F60E29">
      <w:r>
        <w:t>Text starts here …</w:t>
      </w:r>
    </w:p>
    <w:p w14:paraId="4E7065B1" w14:textId="77777777" w:rsidR="00F60E29" w:rsidRDefault="00F60E29" w:rsidP="00F60E29">
      <w:pPr>
        <w:ind w:firstLine="0"/>
        <w:rPr>
          <w:b/>
        </w:rPr>
      </w:pPr>
    </w:p>
    <w:p w14:paraId="48FA14E3" w14:textId="77777777" w:rsidR="00F60E29" w:rsidRPr="00F60E29" w:rsidRDefault="00F60E29" w:rsidP="00F60E29">
      <w:pPr>
        <w:ind w:firstLine="0"/>
        <w:rPr>
          <w:b/>
        </w:rPr>
      </w:pPr>
      <w:r w:rsidRPr="00F60E29">
        <w:rPr>
          <w:b/>
        </w:rPr>
        <w:t xml:space="preserve">Acknowledgement </w:t>
      </w:r>
    </w:p>
    <w:p w14:paraId="3D001D49" w14:textId="77777777" w:rsidR="00F60E29" w:rsidRDefault="00F60E29" w:rsidP="00F60E29"/>
    <w:p w14:paraId="487044AC" w14:textId="77777777" w:rsidR="00F60E29" w:rsidRDefault="00F60E29" w:rsidP="00F60E29">
      <w:r>
        <w:t>Text starts here…</w:t>
      </w:r>
    </w:p>
    <w:p w14:paraId="16075B72" w14:textId="77777777" w:rsidR="00F60E29" w:rsidRDefault="00F60E29" w:rsidP="00F60E29"/>
    <w:p w14:paraId="334BD98A" w14:textId="77777777" w:rsidR="00F60E29" w:rsidRDefault="00F60E29" w:rsidP="00F60E29"/>
    <w:p w14:paraId="7FE554A7" w14:textId="77777777" w:rsidR="00F60E29" w:rsidRPr="00F60E29" w:rsidRDefault="00F60E29" w:rsidP="00F60E29">
      <w:pPr>
        <w:ind w:firstLine="0"/>
        <w:rPr>
          <w:b/>
        </w:rPr>
      </w:pPr>
      <w:r w:rsidRPr="00F60E29">
        <w:rPr>
          <w:b/>
        </w:rPr>
        <w:t xml:space="preserve">References </w:t>
      </w:r>
    </w:p>
    <w:p w14:paraId="1BED7C7D" w14:textId="77777777" w:rsidR="00F60E29" w:rsidRDefault="00F60E29" w:rsidP="00F60E29">
      <w:pPr>
        <w:ind w:firstLine="0"/>
      </w:pPr>
    </w:p>
    <w:p w14:paraId="00CD7798" w14:textId="34F1E78A" w:rsidR="004F12B1" w:rsidRDefault="00F60E29" w:rsidP="00F60E29">
      <w:pPr>
        <w:numPr>
          <w:ilvl w:val="0"/>
          <w:numId w:val="26"/>
        </w:numPr>
      </w:pPr>
      <w:r>
        <w:t>Meilinger A. and Torok I. (2013) The Importance of Friction Stir Welding Tool, Prod. Process. Syst., vol. 6, no. 1: 25–34</w:t>
      </w:r>
    </w:p>
    <w:p w14:paraId="6571ADD3" w14:textId="77777777" w:rsidR="00F60E29" w:rsidRDefault="00F60E29" w:rsidP="00F60E29">
      <w:pPr>
        <w:ind w:firstLine="0"/>
      </w:pPr>
    </w:p>
    <w:p w14:paraId="55266CEA" w14:textId="4139ABBD" w:rsidR="00F60E29" w:rsidRDefault="001566DC" w:rsidP="00F60E29">
      <w:pPr>
        <w:ind w:firstLine="0"/>
      </w:pPr>
      <w:r w:rsidRPr="001566DC">
        <w:rPr>
          <w:highlight w:val="yellow"/>
        </w:rPr>
        <w:t>(Ref</w:t>
      </w:r>
      <w:r w:rsidR="00331346">
        <w:rPr>
          <w:highlight w:val="yellow"/>
        </w:rPr>
        <w:t>er attachment provided</w:t>
      </w:r>
      <w:r w:rsidR="006E61F5" w:rsidRPr="006E61F5">
        <w:rPr>
          <w:highlight w:val="yellow"/>
        </w:rPr>
        <w:t>)</w:t>
      </w:r>
    </w:p>
    <w:p w14:paraId="3E2D3C94" w14:textId="77777777" w:rsidR="00F60E29" w:rsidRDefault="00F60E29" w:rsidP="00F60E29">
      <w:pPr>
        <w:ind w:firstLine="0"/>
      </w:pPr>
    </w:p>
    <w:p w14:paraId="6879BEFF" w14:textId="77777777" w:rsidR="00F60E29" w:rsidRDefault="00F60E29" w:rsidP="00F60E29">
      <w:pPr>
        <w:ind w:firstLine="0"/>
      </w:pPr>
    </w:p>
    <w:p w14:paraId="21A1368C" w14:textId="77777777" w:rsidR="00F60E29" w:rsidRDefault="00F60E29" w:rsidP="00F60E29">
      <w:pPr>
        <w:ind w:firstLine="0"/>
      </w:pPr>
    </w:p>
    <w:p w14:paraId="40B660A4" w14:textId="77777777" w:rsidR="00F60E29" w:rsidRDefault="00F60E29" w:rsidP="00F60E29">
      <w:pPr>
        <w:ind w:firstLine="0"/>
      </w:pPr>
    </w:p>
    <w:p w14:paraId="2FA64DDE" w14:textId="77777777" w:rsidR="00F60E29" w:rsidRDefault="00F60E29" w:rsidP="00F60E29">
      <w:pPr>
        <w:ind w:firstLine="0"/>
      </w:pPr>
    </w:p>
    <w:p w14:paraId="1A0612C5" w14:textId="77777777" w:rsidR="00F60E29" w:rsidRDefault="00F60E29" w:rsidP="00F60E29">
      <w:pPr>
        <w:ind w:firstLine="0"/>
      </w:pPr>
    </w:p>
    <w:p w14:paraId="760AD03A" w14:textId="77777777" w:rsidR="00F60E29" w:rsidRDefault="00F60E29" w:rsidP="00F60E29">
      <w:pPr>
        <w:ind w:firstLine="0"/>
      </w:pPr>
    </w:p>
    <w:p w14:paraId="17E337E9" w14:textId="77777777" w:rsidR="00F60E29" w:rsidRDefault="00F60E29" w:rsidP="00F60E29">
      <w:pPr>
        <w:ind w:firstLine="0"/>
      </w:pPr>
    </w:p>
    <w:p w14:paraId="02E49C6C" w14:textId="77777777" w:rsidR="00F60E29" w:rsidRDefault="00F60E29" w:rsidP="00F60E29">
      <w:pPr>
        <w:ind w:firstLine="0"/>
      </w:pPr>
    </w:p>
    <w:p w14:paraId="1751863F" w14:textId="77777777" w:rsidR="00F60E29" w:rsidRDefault="00F60E29" w:rsidP="00F60E29">
      <w:pPr>
        <w:ind w:firstLine="0"/>
      </w:pPr>
    </w:p>
    <w:p w14:paraId="2D97DC68" w14:textId="77777777" w:rsidR="00F60E29" w:rsidRDefault="00F60E29" w:rsidP="00F60E29">
      <w:pPr>
        <w:ind w:firstLine="0"/>
      </w:pPr>
    </w:p>
    <w:p w14:paraId="35EF5122" w14:textId="77777777" w:rsidR="00F60E29" w:rsidRDefault="00F60E29" w:rsidP="00F60E29">
      <w:pPr>
        <w:ind w:firstLine="0"/>
      </w:pPr>
    </w:p>
    <w:p w14:paraId="3908468A" w14:textId="77777777" w:rsidR="00F60E29" w:rsidRDefault="00F60E29" w:rsidP="00F60E29">
      <w:pPr>
        <w:ind w:firstLine="0"/>
      </w:pPr>
    </w:p>
    <w:p w14:paraId="0D86F706" w14:textId="77777777" w:rsidR="00F60E29" w:rsidRDefault="00F60E29" w:rsidP="00F60E29">
      <w:pPr>
        <w:ind w:firstLine="0"/>
      </w:pPr>
    </w:p>
    <w:p w14:paraId="0DBF6152" w14:textId="77777777" w:rsidR="00F60E29" w:rsidRDefault="00F60E29" w:rsidP="00F60E29">
      <w:pPr>
        <w:ind w:firstLine="0"/>
      </w:pPr>
    </w:p>
    <w:p w14:paraId="02054CDA" w14:textId="77777777" w:rsidR="00F60E29" w:rsidRDefault="00F60E29" w:rsidP="00F60E29">
      <w:pPr>
        <w:ind w:firstLine="0"/>
      </w:pPr>
    </w:p>
    <w:p w14:paraId="2061F44E" w14:textId="77777777" w:rsidR="00F60E29" w:rsidRDefault="00F60E29" w:rsidP="00F60E29">
      <w:pPr>
        <w:ind w:firstLine="0"/>
      </w:pPr>
    </w:p>
    <w:p w14:paraId="68E61526" w14:textId="77777777" w:rsidR="00F60E29" w:rsidRDefault="00F60E29" w:rsidP="00F60E29">
      <w:pPr>
        <w:ind w:firstLine="0"/>
      </w:pPr>
    </w:p>
    <w:p w14:paraId="5DC64837" w14:textId="77777777" w:rsidR="00F60E29" w:rsidRDefault="00F60E29" w:rsidP="00F60E29">
      <w:pPr>
        <w:ind w:firstLine="0"/>
      </w:pPr>
    </w:p>
    <w:p w14:paraId="1ACD5806" w14:textId="77777777" w:rsidR="00F60E29" w:rsidRDefault="00F60E29" w:rsidP="00F60E29">
      <w:pPr>
        <w:ind w:firstLine="0"/>
      </w:pPr>
    </w:p>
    <w:p w14:paraId="52B6A330" w14:textId="77777777" w:rsidR="00F60E29" w:rsidRDefault="00F60E29" w:rsidP="00F60E29">
      <w:pPr>
        <w:ind w:firstLine="0"/>
      </w:pPr>
    </w:p>
    <w:p w14:paraId="439F4D71" w14:textId="77777777" w:rsidR="00F60E29" w:rsidRDefault="00F60E29" w:rsidP="00F60E29">
      <w:pPr>
        <w:ind w:firstLine="0"/>
      </w:pPr>
    </w:p>
    <w:p w14:paraId="516ABC32" w14:textId="77777777" w:rsidR="00F60E29" w:rsidRDefault="00F60E29" w:rsidP="00F60E29">
      <w:pPr>
        <w:ind w:firstLine="0"/>
      </w:pPr>
    </w:p>
    <w:p w14:paraId="06C2A355" w14:textId="77777777" w:rsidR="00F60E29" w:rsidRDefault="00F60E29" w:rsidP="00F60E29">
      <w:pPr>
        <w:ind w:firstLine="0"/>
      </w:pPr>
    </w:p>
    <w:p w14:paraId="7400AD32" w14:textId="77777777" w:rsidR="00F60E29" w:rsidRDefault="00F60E29" w:rsidP="00F60E29">
      <w:pPr>
        <w:ind w:firstLine="0"/>
      </w:pPr>
    </w:p>
    <w:p w14:paraId="590155A4" w14:textId="77777777" w:rsidR="00F60E29" w:rsidRDefault="00F60E29" w:rsidP="00F60E29">
      <w:pPr>
        <w:ind w:firstLine="0"/>
      </w:pPr>
    </w:p>
    <w:p w14:paraId="233F65CC" w14:textId="77777777" w:rsidR="00F60E29" w:rsidRDefault="00F60E29" w:rsidP="00F60E29">
      <w:pPr>
        <w:ind w:firstLine="0"/>
      </w:pPr>
    </w:p>
    <w:p w14:paraId="52310831" w14:textId="77777777" w:rsidR="00F60E29" w:rsidRDefault="00F60E29" w:rsidP="00F60E29">
      <w:pPr>
        <w:ind w:firstLine="0"/>
      </w:pPr>
    </w:p>
    <w:p w14:paraId="3E142BC6" w14:textId="77777777" w:rsidR="00F60E29" w:rsidRDefault="00F60E29" w:rsidP="00F60E29">
      <w:pPr>
        <w:ind w:firstLine="0"/>
      </w:pPr>
    </w:p>
    <w:p w14:paraId="26E01AF4" w14:textId="77777777" w:rsidR="00F60E29" w:rsidRDefault="00F60E29" w:rsidP="00F60E29">
      <w:pPr>
        <w:ind w:firstLine="0"/>
      </w:pPr>
    </w:p>
    <w:p w14:paraId="7E76DC2D" w14:textId="77777777" w:rsidR="00F60E29" w:rsidRDefault="00F60E29" w:rsidP="00F60E29">
      <w:pPr>
        <w:ind w:firstLine="0"/>
      </w:pPr>
    </w:p>
    <w:p w14:paraId="69D3B8E2" w14:textId="77777777" w:rsidR="00331346" w:rsidRDefault="00331346" w:rsidP="00F60E29">
      <w:pPr>
        <w:ind w:firstLine="0"/>
        <w:rPr>
          <w:b/>
          <w:bCs/>
          <w:highlight w:val="yellow"/>
        </w:rPr>
      </w:pPr>
    </w:p>
    <w:p w14:paraId="30E9ACE0" w14:textId="65AAF05B" w:rsidR="00F60E29" w:rsidRPr="0004494E" w:rsidRDefault="0004494E" w:rsidP="00F60E29">
      <w:pPr>
        <w:ind w:firstLine="0"/>
        <w:rPr>
          <w:b/>
          <w:bCs/>
        </w:rPr>
      </w:pPr>
      <w:r w:rsidRPr="0004494E">
        <w:rPr>
          <w:b/>
          <w:bCs/>
          <w:highlight w:val="yellow"/>
        </w:rPr>
        <w:lastRenderedPageBreak/>
        <w:t>Compile all figur</w:t>
      </w:r>
      <w:r>
        <w:rPr>
          <w:b/>
          <w:bCs/>
          <w:highlight w:val="yellow"/>
        </w:rPr>
        <w:t>e</w:t>
      </w:r>
      <w:r w:rsidRPr="0004494E">
        <w:rPr>
          <w:b/>
          <w:bCs/>
          <w:highlight w:val="yellow"/>
        </w:rPr>
        <w:t>s and table</w:t>
      </w:r>
      <w:r>
        <w:rPr>
          <w:b/>
          <w:bCs/>
          <w:highlight w:val="yellow"/>
        </w:rPr>
        <w:t>s</w:t>
      </w:r>
      <w:r w:rsidRPr="0004494E">
        <w:rPr>
          <w:b/>
          <w:bCs/>
          <w:highlight w:val="yellow"/>
        </w:rPr>
        <w:t xml:space="preserve"> </w:t>
      </w:r>
      <w:r w:rsidR="004659BD">
        <w:rPr>
          <w:b/>
          <w:bCs/>
          <w:highlight w:val="yellow"/>
        </w:rPr>
        <w:t xml:space="preserve">on </w:t>
      </w:r>
      <w:r w:rsidRPr="0004494E">
        <w:rPr>
          <w:b/>
          <w:bCs/>
          <w:highlight w:val="yellow"/>
        </w:rPr>
        <w:t>th</w:t>
      </w:r>
      <w:r w:rsidR="004659BD">
        <w:rPr>
          <w:b/>
          <w:bCs/>
          <w:highlight w:val="yellow"/>
        </w:rPr>
        <w:t>e</w:t>
      </w:r>
      <w:r w:rsidRPr="0004494E">
        <w:rPr>
          <w:b/>
          <w:bCs/>
          <w:highlight w:val="yellow"/>
        </w:rPr>
        <w:t xml:space="preserve"> last </w:t>
      </w:r>
      <w:r w:rsidR="004659BD">
        <w:rPr>
          <w:b/>
          <w:bCs/>
          <w:highlight w:val="yellow"/>
        </w:rPr>
        <w:t>section</w:t>
      </w:r>
      <w:r w:rsidRPr="0004494E">
        <w:rPr>
          <w:b/>
          <w:bCs/>
          <w:highlight w:val="yellow"/>
        </w:rPr>
        <w:t>.</w:t>
      </w:r>
    </w:p>
    <w:p w14:paraId="0F99D10A" w14:textId="77777777" w:rsidR="00F60E29" w:rsidRDefault="00F60E29" w:rsidP="00F60E29">
      <w:pPr>
        <w:ind w:firstLine="0"/>
      </w:pPr>
    </w:p>
    <w:p w14:paraId="1AF520EF" w14:textId="77777777" w:rsidR="00F60E29" w:rsidRDefault="00F60E29" w:rsidP="00F60E29">
      <w:pPr>
        <w:ind w:firstLine="0"/>
      </w:pPr>
      <w:r w:rsidRPr="00F60E29">
        <w:t>List of Figure Captions</w:t>
      </w:r>
    </w:p>
    <w:p w14:paraId="48FD426C" w14:textId="77777777" w:rsidR="00F60E29" w:rsidRDefault="00F60E29" w:rsidP="00F60E29">
      <w:pPr>
        <w:ind w:firstLine="0"/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474"/>
        <w:gridCol w:w="5149"/>
      </w:tblGrid>
      <w:tr w:rsidR="00F60E29" w:rsidRPr="00032103" w14:paraId="3CC80A9E" w14:textId="77777777" w:rsidTr="0073223A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9FBA8" w14:textId="77777777" w:rsidR="00F60E29" w:rsidRPr="00032103" w:rsidRDefault="00F60E29" w:rsidP="0073223A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21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Figure </w:t>
            </w:r>
          </w:p>
        </w:tc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82E61" w14:textId="77777777" w:rsidR="00F60E29" w:rsidRPr="00032103" w:rsidRDefault="00F60E29" w:rsidP="0073223A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210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Caption</w:t>
            </w:r>
          </w:p>
        </w:tc>
      </w:tr>
      <w:tr w:rsidR="00F60E29" w:rsidRPr="00032103" w14:paraId="78A0E1DB" w14:textId="77777777" w:rsidTr="0073223A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1EE5" w14:textId="77777777" w:rsidR="00F60E29" w:rsidRPr="00032103" w:rsidRDefault="00F60E29" w:rsidP="0073223A">
            <w:pPr>
              <w:spacing w:line="48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2103">
              <w:rPr>
                <w:rFonts w:ascii="Times New Roman" w:eastAsia="Times New Roman" w:hAnsi="Times New Roman" w:cs="Times New Roman"/>
                <w:sz w:val="20"/>
                <w:szCs w:val="20"/>
              </w:rPr>
              <w:t>Figure 1</w:t>
            </w:r>
          </w:p>
        </w:tc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2CAE" w14:textId="77777777" w:rsidR="00F60E29" w:rsidRPr="00032103" w:rsidRDefault="00F60E29" w:rsidP="0073223A">
            <w:pPr>
              <w:spacing w:line="48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Sample 1</w:t>
            </w:r>
          </w:p>
        </w:tc>
      </w:tr>
      <w:tr w:rsidR="00F60E29" w:rsidRPr="00032103" w14:paraId="5C829D21" w14:textId="77777777" w:rsidTr="0073223A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75CF" w14:textId="77777777" w:rsidR="00F60E29" w:rsidRPr="00032103" w:rsidRDefault="00F60E29" w:rsidP="0073223A">
            <w:pPr>
              <w:spacing w:line="48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2103">
              <w:rPr>
                <w:rFonts w:ascii="Times New Roman" w:eastAsia="Times New Roman" w:hAnsi="Times New Roman" w:cs="Times New Roman"/>
                <w:sz w:val="20"/>
                <w:szCs w:val="20"/>
              </w:rPr>
              <w:t>Figure 2</w:t>
            </w:r>
          </w:p>
        </w:tc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56BBB" w14:textId="77777777" w:rsidR="00F60E29" w:rsidRPr="00032103" w:rsidRDefault="00F60E29" w:rsidP="0073223A">
            <w:pPr>
              <w:spacing w:line="48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Sample 2</w:t>
            </w:r>
          </w:p>
        </w:tc>
      </w:tr>
    </w:tbl>
    <w:p w14:paraId="19D2DDAC" w14:textId="77777777" w:rsidR="00F60E29" w:rsidRDefault="00F60E29" w:rsidP="00F60E29">
      <w:pPr>
        <w:ind w:firstLine="0"/>
      </w:pPr>
    </w:p>
    <w:p w14:paraId="498ECB6D" w14:textId="77777777" w:rsidR="00F60E29" w:rsidRDefault="00F60E29" w:rsidP="00F60E29">
      <w:pPr>
        <w:ind w:firstLine="0"/>
      </w:pPr>
    </w:p>
    <w:p w14:paraId="061EFA6E" w14:textId="77777777" w:rsidR="00F60E29" w:rsidRDefault="00F60E29" w:rsidP="00F60E29">
      <w:pPr>
        <w:ind w:firstLine="0"/>
        <w:jc w:val="center"/>
        <w:rPr>
          <w:rFonts w:ascii="Times New Roman" w:eastAsia="SimSun" w:hAnsi="Times New Roman"/>
          <w:i/>
          <w:noProof/>
          <w:spacing w:val="-1"/>
          <w:lang w:eastAsia="en-US"/>
        </w:rPr>
      </w:pPr>
      <w:r w:rsidRPr="00F60E29">
        <w:rPr>
          <w:rFonts w:ascii="Times New Roman" w:eastAsia="SimSun" w:hAnsi="Times New Roman"/>
          <w:i/>
          <w:noProof/>
          <w:spacing w:val="-1"/>
          <w:lang w:eastAsia="en-US"/>
        </w:rPr>
        <w:drawing>
          <wp:inline distT="0" distB="0" distL="0" distR="0" wp14:anchorId="7620DC07" wp14:editId="65A5FD9D">
            <wp:extent cx="2260600" cy="1466850"/>
            <wp:effectExtent l="0" t="0" r="6350" b="0"/>
            <wp:docPr id="1" name="Picture 2" descr="IMG_20160127_14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127_1428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9FBAA" w14:textId="67E8D600" w:rsidR="00F60E29" w:rsidRDefault="00F60E29" w:rsidP="00F60E29">
      <w:pPr>
        <w:ind w:firstLine="0"/>
        <w:jc w:val="center"/>
      </w:pPr>
      <w:r w:rsidRPr="00F60E29">
        <w:t>Figure 1:  Sample 1</w:t>
      </w:r>
      <w:r w:rsidR="00B715EF">
        <w:t xml:space="preserve"> (Example)</w:t>
      </w:r>
    </w:p>
    <w:p w14:paraId="7BB8A150" w14:textId="77777777" w:rsidR="00F60E29" w:rsidRDefault="00F60E29" w:rsidP="00F60E29">
      <w:pPr>
        <w:ind w:firstLine="0"/>
        <w:jc w:val="center"/>
      </w:pPr>
    </w:p>
    <w:p w14:paraId="7511844D" w14:textId="77777777" w:rsidR="00F60E29" w:rsidRDefault="00F60E29" w:rsidP="00F60E29">
      <w:pPr>
        <w:ind w:firstLine="0"/>
        <w:jc w:val="center"/>
      </w:pPr>
    </w:p>
    <w:p w14:paraId="3C0D831F" w14:textId="77777777" w:rsidR="00F60E29" w:rsidRDefault="00F60E29" w:rsidP="00F60E29">
      <w:pPr>
        <w:ind w:firstLine="0"/>
        <w:jc w:val="center"/>
      </w:pPr>
    </w:p>
    <w:p w14:paraId="6D6C0D8E" w14:textId="77777777" w:rsidR="00F60E29" w:rsidRDefault="00F60E29" w:rsidP="00F60E29">
      <w:pPr>
        <w:ind w:firstLine="0"/>
        <w:jc w:val="center"/>
      </w:pPr>
    </w:p>
    <w:p w14:paraId="655103DC" w14:textId="77777777" w:rsidR="00F60E29" w:rsidRDefault="00F60E29" w:rsidP="00F60E29">
      <w:pPr>
        <w:ind w:firstLine="0"/>
        <w:jc w:val="center"/>
      </w:pPr>
      <w:r>
        <w:rPr>
          <w:noProof/>
          <w:lang w:eastAsia="en-US"/>
        </w:rPr>
        <w:drawing>
          <wp:inline distT="0" distB="0" distL="0" distR="0" wp14:anchorId="2BFF60A7" wp14:editId="7F2BC0BA">
            <wp:extent cx="1621790" cy="212153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0DF1C0" w14:textId="42567849" w:rsidR="00F60E29" w:rsidRPr="00F60E29" w:rsidRDefault="00F60E29" w:rsidP="00F60E29">
      <w:pPr>
        <w:tabs>
          <w:tab w:val="left" w:pos="2848"/>
        </w:tabs>
        <w:jc w:val="center"/>
        <w:rPr>
          <w:rFonts w:ascii="Times New Roman" w:hAnsi="Times New Roman"/>
          <w:szCs w:val="16"/>
        </w:rPr>
      </w:pPr>
      <w:r w:rsidRPr="00F60E29">
        <w:rPr>
          <w:rFonts w:ascii="Times New Roman" w:hAnsi="Times New Roman"/>
          <w:szCs w:val="16"/>
        </w:rPr>
        <w:t>Figure 2: Sample 2</w:t>
      </w:r>
      <w:r w:rsidR="00B715EF">
        <w:rPr>
          <w:rFonts w:ascii="Times New Roman" w:hAnsi="Times New Roman"/>
          <w:szCs w:val="16"/>
        </w:rPr>
        <w:t xml:space="preserve"> (Example)</w:t>
      </w:r>
    </w:p>
    <w:p w14:paraId="620042FE" w14:textId="77777777" w:rsidR="00F60E29" w:rsidRDefault="00F60E29" w:rsidP="00F60E29">
      <w:pPr>
        <w:ind w:firstLine="0"/>
        <w:jc w:val="center"/>
      </w:pPr>
    </w:p>
    <w:p w14:paraId="3F16E802" w14:textId="77777777" w:rsidR="00F60E29" w:rsidRDefault="00F60E29" w:rsidP="00F60E29">
      <w:pPr>
        <w:ind w:firstLine="0"/>
        <w:jc w:val="center"/>
      </w:pPr>
    </w:p>
    <w:p w14:paraId="6CCF777B" w14:textId="77777777" w:rsidR="00F60E29" w:rsidRDefault="00F60E29" w:rsidP="00F60E29">
      <w:pPr>
        <w:ind w:firstLine="0"/>
        <w:jc w:val="center"/>
      </w:pPr>
    </w:p>
    <w:p w14:paraId="6E2792F5" w14:textId="77777777" w:rsidR="00F60E29" w:rsidRDefault="00F60E29" w:rsidP="00F60E29">
      <w:pPr>
        <w:ind w:firstLine="0"/>
        <w:jc w:val="center"/>
      </w:pPr>
    </w:p>
    <w:p w14:paraId="7F3DA2C8" w14:textId="77777777" w:rsidR="00F60E29" w:rsidRDefault="00F60E29" w:rsidP="00F60E29">
      <w:pPr>
        <w:ind w:firstLine="0"/>
        <w:jc w:val="left"/>
      </w:pPr>
      <w:r w:rsidRPr="00F60E29">
        <w:t>List of Table and Caption</w:t>
      </w:r>
    </w:p>
    <w:p w14:paraId="7A9AD481" w14:textId="77777777" w:rsidR="00F60E29" w:rsidRDefault="00F60E29" w:rsidP="00F60E29">
      <w:pPr>
        <w:ind w:firstLine="0"/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360"/>
      </w:tblGrid>
      <w:tr w:rsidR="00F60E29" w:rsidRPr="00032103" w14:paraId="021B6820" w14:textId="77777777" w:rsidTr="0073223A">
        <w:tc>
          <w:tcPr>
            <w:tcW w:w="2263" w:type="dxa"/>
          </w:tcPr>
          <w:p w14:paraId="20D750D3" w14:textId="77777777" w:rsidR="00F60E29" w:rsidRPr="00F60E29" w:rsidRDefault="00F60E29" w:rsidP="0073223A">
            <w:pPr>
              <w:tabs>
                <w:tab w:val="left" w:pos="2848"/>
              </w:tabs>
              <w:spacing w:line="480" w:lineRule="auto"/>
              <w:rPr>
                <w:rFonts w:ascii="Times New Roman" w:hAnsi="Times New Roman"/>
                <w:szCs w:val="16"/>
              </w:rPr>
            </w:pPr>
            <w:r w:rsidRPr="00F60E29">
              <w:rPr>
                <w:rFonts w:ascii="Times New Roman" w:hAnsi="Times New Roman"/>
                <w:szCs w:val="16"/>
              </w:rPr>
              <w:t>Table</w:t>
            </w:r>
          </w:p>
        </w:tc>
        <w:tc>
          <w:tcPr>
            <w:tcW w:w="4360" w:type="dxa"/>
          </w:tcPr>
          <w:p w14:paraId="7F448125" w14:textId="77777777" w:rsidR="00F60E29" w:rsidRPr="00F60E29" w:rsidRDefault="00F60E29" w:rsidP="0073223A">
            <w:pPr>
              <w:tabs>
                <w:tab w:val="left" w:pos="2848"/>
              </w:tabs>
              <w:spacing w:line="480" w:lineRule="auto"/>
              <w:rPr>
                <w:rFonts w:ascii="Times New Roman" w:hAnsi="Times New Roman"/>
                <w:szCs w:val="16"/>
              </w:rPr>
            </w:pPr>
            <w:r w:rsidRPr="00F60E29">
              <w:rPr>
                <w:rFonts w:ascii="Times New Roman" w:hAnsi="Times New Roman"/>
                <w:szCs w:val="16"/>
              </w:rPr>
              <w:t>Caption</w:t>
            </w:r>
          </w:p>
        </w:tc>
      </w:tr>
      <w:tr w:rsidR="00F60E29" w:rsidRPr="00032103" w14:paraId="2F60147C" w14:textId="77777777" w:rsidTr="0073223A">
        <w:tc>
          <w:tcPr>
            <w:tcW w:w="2263" w:type="dxa"/>
          </w:tcPr>
          <w:p w14:paraId="70763484" w14:textId="77777777" w:rsidR="00F60E29" w:rsidRPr="00F60E29" w:rsidRDefault="00F60E29" w:rsidP="0073223A">
            <w:pPr>
              <w:tabs>
                <w:tab w:val="left" w:pos="2848"/>
              </w:tabs>
              <w:spacing w:line="480" w:lineRule="auto"/>
              <w:rPr>
                <w:rFonts w:ascii="Times New Roman" w:hAnsi="Times New Roman"/>
                <w:szCs w:val="16"/>
              </w:rPr>
            </w:pPr>
            <w:r w:rsidRPr="00F60E29">
              <w:rPr>
                <w:rFonts w:ascii="Times New Roman" w:hAnsi="Times New Roman"/>
                <w:szCs w:val="16"/>
              </w:rPr>
              <w:t>Table 1</w:t>
            </w:r>
          </w:p>
        </w:tc>
        <w:tc>
          <w:tcPr>
            <w:tcW w:w="4360" w:type="dxa"/>
          </w:tcPr>
          <w:p w14:paraId="01C9A232" w14:textId="77777777" w:rsidR="00F60E29" w:rsidRPr="00F60E29" w:rsidRDefault="00F60E29" w:rsidP="0073223A">
            <w:pPr>
              <w:tabs>
                <w:tab w:val="left" w:pos="2848"/>
              </w:tabs>
              <w:spacing w:line="480" w:lineRule="auto"/>
              <w:rPr>
                <w:rFonts w:ascii="Times New Roman" w:hAnsi="Times New Roman"/>
                <w:szCs w:val="16"/>
              </w:rPr>
            </w:pPr>
            <w:r w:rsidRPr="00F60E29">
              <w:rPr>
                <w:rFonts w:ascii="Times New Roman" w:hAnsi="Times New Roman"/>
                <w:szCs w:val="16"/>
              </w:rPr>
              <w:t>Sample 3</w:t>
            </w:r>
          </w:p>
        </w:tc>
      </w:tr>
    </w:tbl>
    <w:p w14:paraId="13FE94FF" w14:textId="77777777" w:rsidR="00F60E29" w:rsidRDefault="00F60E29" w:rsidP="00F60E29">
      <w:pPr>
        <w:ind w:firstLine="0"/>
        <w:jc w:val="left"/>
      </w:pPr>
    </w:p>
    <w:p w14:paraId="28A6AABE" w14:textId="77777777" w:rsidR="00F60E29" w:rsidRDefault="00F60E29" w:rsidP="00F60E29">
      <w:pPr>
        <w:ind w:firstLine="0"/>
        <w:jc w:val="center"/>
      </w:pPr>
    </w:p>
    <w:p w14:paraId="1CF10607" w14:textId="77777777" w:rsidR="00F60E29" w:rsidRDefault="00F60E29" w:rsidP="00F60E29">
      <w:pPr>
        <w:ind w:firstLine="0"/>
        <w:jc w:val="center"/>
      </w:pPr>
    </w:p>
    <w:p w14:paraId="65810D90" w14:textId="3ED06C2D" w:rsidR="00F60E29" w:rsidRDefault="00F60E29" w:rsidP="00F60E29">
      <w:pPr>
        <w:ind w:firstLine="0"/>
        <w:jc w:val="center"/>
      </w:pPr>
      <w:r w:rsidRPr="00F60E29">
        <w:t>Table 1: Sample 3</w:t>
      </w:r>
      <w:r w:rsidR="00B715EF">
        <w:t xml:space="preserve"> (Example)</w:t>
      </w:r>
    </w:p>
    <w:tbl>
      <w:tblPr>
        <w:tblW w:w="5088" w:type="dxa"/>
        <w:tblInd w:w="804" w:type="dxa"/>
        <w:tblLook w:val="04A0" w:firstRow="1" w:lastRow="0" w:firstColumn="1" w:lastColumn="0" w:noHBand="0" w:noVBand="1"/>
      </w:tblPr>
      <w:tblGrid>
        <w:gridCol w:w="1061"/>
        <w:gridCol w:w="1583"/>
        <w:gridCol w:w="1072"/>
        <w:gridCol w:w="1372"/>
      </w:tblGrid>
      <w:tr w:rsidR="00F60E29" w:rsidRPr="00032103" w14:paraId="405043C5" w14:textId="77777777" w:rsidTr="0073223A">
        <w:trPr>
          <w:trHeight w:val="340"/>
        </w:trPr>
        <w:tc>
          <w:tcPr>
            <w:tcW w:w="50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F2310B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b/>
                <w:bCs/>
                <w:lang w:val="en-MY"/>
              </w:rPr>
            </w:pPr>
            <w:r w:rsidRPr="00032103">
              <w:rPr>
                <w:rFonts w:ascii="Times New Roman" w:hAnsi="Times New Roman"/>
                <w:b/>
                <w:bCs/>
              </w:rPr>
              <w:t>Welding Parameters</w:t>
            </w:r>
          </w:p>
        </w:tc>
      </w:tr>
      <w:tr w:rsidR="00F60E29" w:rsidRPr="00032103" w14:paraId="37417F50" w14:textId="77777777" w:rsidTr="0073223A">
        <w:trPr>
          <w:trHeight w:val="800"/>
        </w:trPr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4AF10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b/>
                <w:bCs/>
                <w:lang w:val="en-MY"/>
              </w:rPr>
            </w:pPr>
            <w:r w:rsidRPr="00032103">
              <w:rPr>
                <w:rFonts w:ascii="Times New Roman" w:hAnsi="Times New Roman"/>
                <w:b/>
                <w:bCs/>
              </w:rPr>
              <w:t>Specimen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CD220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b/>
                <w:bCs/>
                <w:lang w:val="en-MY"/>
              </w:rPr>
            </w:pPr>
            <w:r w:rsidRPr="00032103">
              <w:rPr>
                <w:rFonts w:ascii="Times New Roman" w:hAnsi="Times New Roman"/>
                <w:b/>
                <w:bCs/>
              </w:rPr>
              <w:t>Rotational Speed (RPM)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6033F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b/>
                <w:bCs/>
                <w:lang w:val="en-MY"/>
              </w:rPr>
            </w:pPr>
            <w:r w:rsidRPr="00032103">
              <w:rPr>
                <w:rFonts w:ascii="Times New Roman" w:hAnsi="Times New Roman"/>
                <w:b/>
                <w:bCs/>
              </w:rPr>
              <w:t>Travel Speed (mm/min)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8757D5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b/>
                <w:bCs/>
                <w:lang w:val="en-MY"/>
              </w:rPr>
            </w:pPr>
            <w:r w:rsidRPr="00032103">
              <w:rPr>
                <w:rFonts w:ascii="Times New Roman" w:hAnsi="Times New Roman"/>
                <w:b/>
                <w:bCs/>
              </w:rPr>
              <w:t>Travel Direction</w:t>
            </w:r>
          </w:p>
        </w:tc>
      </w:tr>
      <w:tr w:rsidR="00F60E29" w:rsidRPr="00032103" w14:paraId="03619F06" w14:textId="77777777" w:rsidTr="0073223A">
        <w:trPr>
          <w:trHeight w:val="340"/>
        </w:trPr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E0058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lang w:val="en-MY"/>
              </w:rPr>
            </w:pPr>
            <w:r w:rsidRPr="00032103">
              <w:rPr>
                <w:rFonts w:ascii="Times New Roman" w:hAnsi="Times New Roman"/>
              </w:rPr>
              <w:t>1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01978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lang w:val="en-MY"/>
              </w:rPr>
            </w:pPr>
            <w:r w:rsidRPr="00032103">
              <w:rPr>
                <w:rFonts w:ascii="Times New Roman" w:hAnsi="Times New Roman"/>
              </w:rPr>
              <w:t>1600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DE0D8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lang w:val="en-MY"/>
              </w:rPr>
            </w:pPr>
            <w:r w:rsidRPr="00032103">
              <w:rPr>
                <w:rFonts w:ascii="Times New Roman" w:hAnsi="Times New Roman"/>
              </w:rPr>
              <w:t>16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27868D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lang w:val="en-MY"/>
              </w:rPr>
            </w:pPr>
            <w:r w:rsidRPr="00032103">
              <w:rPr>
                <w:rFonts w:ascii="Times New Roman" w:hAnsi="Times New Roman"/>
              </w:rPr>
              <w:t>Backward</w:t>
            </w:r>
          </w:p>
        </w:tc>
      </w:tr>
      <w:tr w:rsidR="00F60E29" w:rsidRPr="00032103" w14:paraId="4A46335B" w14:textId="77777777" w:rsidTr="0073223A">
        <w:trPr>
          <w:trHeight w:val="340"/>
        </w:trPr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1E6DD0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lang w:val="en-MY"/>
              </w:rPr>
            </w:pPr>
            <w:r w:rsidRPr="00032103">
              <w:rPr>
                <w:rFonts w:ascii="Times New Roman" w:hAnsi="Times New Roman"/>
              </w:rPr>
              <w:t>2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7AD16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lang w:val="en-MY"/>
              </w:rPr>
            </w:pPr>
            <w:r w:rsidRPr="00032103">
              <w:rPr>
                <w:rFonts w:ascii="Times New Roman" w:hAnsi="Times New Roman"/>
              </w:rPr>
              <w:t>1600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80DBF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lang w:val="en-MY"/>
              </w:rPr>
            </w:pPr>
            <w:r w:rsidRPr="00032103">
              <w:rPr>
                <w:rFonts w:ascii="Times New Roman" w:hAnsi="Times New Roman"/>
              </w:rPr>
              <w:t>16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E40950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lang w:val="en-MY"/>
              </w:rPr>
            </w:pPr>
            <w:r w:rsidRPr="00032103">
              <w:rPr>
                <w:rFonts w:ascii="Times New Roman" w:hAnsi="Times New Roman"/>
              </w:rPr>
              <w:t>Forward</w:t>
            </w:r>
          </w:p>
        </w:tc>
      </w:tr>
      <w:tr w:rsidR="00F60E29" w:rsidRPr="00032103" w14:paraId="433DB3F3" w14:textId="77777777" w:rsidTr="0073223A">
        <w:trPr>
          <w:trHeight w:val="340"/>
        </w:trPr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CF61D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lang w:val="en-MY"/>
              </w:rPr>
            </w:pPr>
            <w:r w:rsidRPr="00032103">
              <w:rPr>
                <w:rFonts w:ascii="Times New Roman" w:hAnsi="Times New Roman"/>
              </w:rPr>
              <w:t>3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A7807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lang w:val="en-MY"/>
              </w:rPr>
            </w:pPr>
            <w:r w:rsidRPr="00032103">
              <w:rPr>
                <w:rFonts w:ascii="Times New Roman" w:hAnsi="Times New Roman"/>
              </w:rPr>
              <w:t>910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B4E94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lang w:val="en-MY"/>
              </w:rPr>
            </w:pPr>
            <w:r w:rsidRPr="00032103">
              <w:rPr>
                <w:rFonts w:ascii="Times New Roman" w:hAnsi="Times New Roman"/>
              </w:rPr>
              <w:t>16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D270CA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lang w:val="en-MY"/>
              </w:rPr>
            </w:pPr>
            <w:r w:rsidRPr="00032103">
              <w:rPr>
                <w:rFonts w:ascii="Times New Roman" w:hAnsi="Times New Roman"/>
              </w:rPr>
              <w:t>Backward</w:t>
            </w:r>
          </w:p>
        </w:tc>
      </w:tr>
      <w:tr w:rsidR="00F60E29" w:rsidRPr="00032103" w14:paraId="621986D4" w14:textId="77777777" w:rsidTr="0073223A">
        <w:trPr>
          <w:trHeight w:val="340"/>
        </w:trPr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D3E74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lang w:val="en-MY"/>
              </w:rPr>
            </w:pPr>
            <w:r w:rsidRPr="00032103">
              <w:rPr>
                <w:rFonts w:ascii="Times New Roman" w:hAnsi="Times New Roman"/>
              </w:rPr>
              <w:t>4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1C56D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lang w:val="en-MY"/>
              </w:rPr>
            </w:pPr>
            <w:r w:rsidRPr="00032103">
              <w:rPr>
                <w:rFonts w:ascii="Times New Roman" w:hAnsi="Times New Roman"/>
              </w:rPr>
              <w:t>910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FC5E8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lang w:val="en-MY"/>
              </w:rPr>
            </w:pPr>
            <w:r w:rsidRPr="00032103">
              <w:rPr>
                <w:rFonts w:ascii="Times New Roman" w:hAnsi="Times New Roman"/>
              </w:rPr>
              <w:t>16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1830EB" w14:textId="77777777" w:rsidR="00F60E29" w:rsidRPr="00032103" w:rsidRDefault="00F60E29" w:rsidP="0073223A">
            <w:pPr>
              <w:tabs>
                <w:tab w:val="left" w:pos="2848"/>
              </w:tabs>
              <w:jc w:val="center"/>
              <w:rPr>
                <w:rFonts w:ascii="Times New Roman" w:hAnsi="Times New Roman"/>
                <w:lang w:val="en-MY"/>
              </w:rPr>
            </w:pPr>
            <w:r w:rsidRPr="00032103">
              <w:rPr>
                <w:rFonts w:ascii="Times New Roman" w:hAnsi="Times New Roman"/>
              </w:rPr>
              <w:t>Forward</w:t>
            </w:r>
          </w:p>
        </w:tc>
      </w:tr>
    </w:tbl>
    <w:p w14:paraId="08565C98" w14:textId="77777777" w:rsidR="00F60E29" w:rsidRDefault="00F60E29" w:rsidP="00F60E29">
      <w:pPr>
        <w:ind w:firstLine="0"/>
        <w:jc w:val="center"/>
      </w:pPr>
    </w:p>
    <w:p w14:paraId="742AE412" w14:textId="77777777" w:rsidR="00F60E29" w:rsidRDefault="00F60E29" w:rsidP="00F60E29">
      <w:pPr>
        <w:ind w:firstLine="0"/>
        <w:jc w:val="center"/>
      </w:pPr>
    </w:p>
    <w:p w14:paraId="2C7C70DD" w14:textId="77777777" w:rsidR="00F60E29" w:rsidRDefault="00F60E29" w:rsidP="00F60E29">
      <w:pPr>
        <w:ind w:firstLine="0"/>
        <w:jc w:val="center"/>
      </w:pPr>
    </w:p>
    <w:p w14:paraId="3D029E89" w14:textId="77777777" w:rsidR="00F60E29" w:rsidRDefault="00F60E29" w:rsidP="00F60E29">
      <w:pPr>
        <w:ind w:firstLine="0"/>
        <w:jc w:val="center"/>
      </w:pPr>
    </w:p>
    <w:p w14:paraId="2888B5DA" w14:textId="77777777" w:rsidR="00F60E29" w:rsidRDefault="00F60E29" w:rsidP="00F60E29">
      <w:pPr>
        <w:ind w:firstLine="0"/>
        <w:jc w:val="center"/>
      </w:pPr>
    </w:p>
    <w:p w14:paraId="1FB53BFF" w14:textId="77777777" w:rsidR="00F60E29" w:rsidRDefault="00F60E29" w:rsidP="00F60E29">
      <w:pPr>
        <w:ind w:firstLine="0"/>
        <w:jc w:val="center"/>
      </w:pPr>
    </w:p>
    <w:p w14:paraId="06CB6A46" w14:textId="77777777" w:rsidR="00F60E29" w:rsidRDefault="00F60E29" w:rsidP="00F60E29">
      <w:pPr>
        <w:ind w:firstLine="0"/>
        <w:jc w:val="center"/>
      </w:pPr>
    </w:p>
    <w:p w14:paraId="44B8C197" w14:textId="77777777" w:rsidR="00F60E29" w:rsidRDefault="00F60E29" w:rsidP="00F60E29">
      <w:pPr>
        <w:ind w:firstLine="0"/>
        <w:jc w:val="center"/>
      </w:pPr>
    </w:p>
    <w:p w14:paraId="7EE7A69A" w14:textId="77777777" w:rsidR="00F60E29" w:rsidRDefault="00F60E29" w:rsidP="00F60E29">
      <w:pPr>
        <w:ind w:firstLine="0"/>
        <w:jc w:val="center"/>
      </w:pPr>
    </w:p>
    <w:p w14:paraId="17EF5F9A" w14:textId="77777777" w:rsidR="00F60E29" w:rsidRDefault="00F60E29" w:rsidP="00F60E29">
      <w:pPr>
        <w:ind w:firstLine="0"/>
        <w:jc w:val="center"/>
      </w:pPr>
    </w:p>
    <w:p w14:paraId="553361F3" w14:textId="77777777" w:rsidR="00F60E29" w:rsidRDefault="00F60E29" w:rsidP="00F60E29">
      <w:pPr>
        <w:ind w:firstLine="0"/>
        <w:jc w:val="center"/>
      </w:pPr>
    </w:p>
    <w:p w14:paraId="2F417A4D" w14:textId="77777777" w:rsidR="00F60E29" w:rsidRDefault="00F60E29" w:rsidP="00F60E29">
      <w:pPr>
        <w:ind w:firstLine="0"/>
        <w:jc w:val="center"/>
      </w:pPr>
    </w:p>
    <w:p w14:paraId="7DFD9956" w14:textId="77777777" w:rsidR="00F60E29" w:rsidRDefault="00F60E29" w:rsidP="00F60E29">
      <w:pPr>
        <w:ind w:firstLine="0"/>
        <w:jc w:val="center"/>
      </w:pPr>
    </w:p>
    <w:p w14:paraId="04F06F62" w14:textId="77777777" w:rsidR="00F60E29" w:rsidRDefault="00F60E29" w:rsidP="00F60E29">
      <w:pPr>
        <w:ind w:firstLine="0"/>
        <w:jc w:val="center"/>
      </w:pPr>
    </w:p>
    <w:p w14:paraId="16EDAEE3" w14:textId="77777777" w:rsidR="00F60E29" w:rsidRDefault="00F60E29" w:rsidP="00F60E29">
      <w:pPr>
        <w:ind w:firstLine="0"/>
        <w:jc w:val="center"/>
      </w:pPr>
    </w:p>
    <w:p w14:paraId="375AFB5B" w14:textId="77777777" w:rsidR="00F60E29" w:rsidRDefault="00F60E29" w:rsidP="00F60E29">
      <w:pPr>
        <w:ind w:firstLine="0"/>
        <w:jc w:val="center"/>
      </w:pPr>
    </w:p>
    <w:p w14:paraId="38699113" w14:textId="77777777" w:rsidR="00F60E29" w:rsidRDefault="00F60E29" w:rsidP="00F60E29">
      <w:pPr>
        <w:ind w:firstLine="0"/>
        <w:jc w:val="center"/>
      </w:pPr>
    </w:p>
    <w:p w14:paraId="44EF5686" w14:textId="77777777" w:rsidR="00F60E29" w:rsidRDefault="00F60E29" w:rsidP="00F60E29">
      <w:pPr>
        <w:ind w:firstLine="0"/>
        <w:jc w:val="center"/>
      </w:pPr>
    </w:p>
    <w:p w14:paraId="2CD73D9B" w14:textId="77777777" w:rsidR="00F60E29" w:rsidRDefault="00F60E29" w:rsidP="00F60E29">
      <w:pPr>
        <w:ind w:firstLine="0"/>
        <w:jc w:val="center"/>
      </w:pPr>
    </w:p>
    <w:p w14:paraId="58631E80" w14:textId="77777777" w:rsidR="00F60E29" w:rsidRDefault="00F60E29" w:rsidP="00F60E29">
      <w:pPr>
        <w:ind w:firstLine="0"/>
        <w:jc w:val="center"/>
      </w:pPr>
    </w:p>
    <w:p w14:paraId="6D96015E" w14:textId="77777777" w:rsidR="00F60E29" w:rsidRDefault="00F60E29" w:rsidP="00F60E29">
      <w:pPr>
        <w:ind w:firstLine="0"/>
        <w:jc w:val="center"/>
      </w:pPr>
    </w:p>
    <w:p w14:paraId="2EBF706E" w14:textId="77777777" w:rsidR="00F60E29" w:rsidRDefault="00F60E29" w:rsidP="00F60E29">
      <w:pPr>
        <w:ind w:firstLine="0"/>
        <w:jc w:val="center"/>
      </w:pPr>
    </w:p>
    <w:p w14:paraId="0148FA6A" w14:textId="77777777" w:rsidR="00F60E29" w:rsidRDefault="00F60E29" w:rsidP="00F60E29">
      <w:pPr>
        <w:ind w:firstLine="0"/>
        <w:jc w:val="center"/>
      </w:pPr>
    </w:p>
    <w:p w14:paraId="67BB6ECD" w14:textId="77777777" w:rsidR="00F60E29" w:rsidRPr="00F60E29" w:rsidRDefault="00F60E29" w:rsidP="00F60E29">
      <w:pPr>
        <w:ind w:firstLine="0"/>
        <w:rPr>
          <w:b/>
          <w:highlight w:val="yellow"/>
        </w:rPr>
      </w:pPr>
      <w:r w:rsidRPr="00F60E29">
        <w:rPr>
          <w:b/>
          <w:highlight w:val="yellow"/>
        </w:rPr>
        <w:t>IMPORTANT REMINDER</w:t>
      </w:r>
    </w:p>
    <w:p w14:paraId="1C969474" w14:textId="77777777" w:rsidR="00F60E29" w:rsidRPr="00F60E29" w:rsidRDefault="00F60E29" w:rsidP="00F60E29">
      <w:pPr>
        <w:ind w:firstLine="0"/>
        <w:rPr>
          <w:b/>
          <w:highlight w:val="yellow"/>
        </w:rPr>
      </w:pPr>
    </w:p>
    <w:p w14:paraId="57C9ED3F" w14:textId="77777777" w:rsidR="00F60E29" w:rsidRPr="00562D35" w:rsidRDefault="00F60E29" w:rsidP="00F60E29">
      <w:pPr>
        <w:ind w:firstLine="0"/>
        <w:rPr>
          <w:bCs/>
          <w:highlight w:val="yellow"/>
        </w:rPr>
      </w:pPr>
      <w:r w:rsidRPr="00562D35">
        <w:rPr>
          <w:bCs/>
          <w:highlight w:val="yellow"/>
        </w:rPr>
        <w:t>If figures/diagrams are taken (i.e., simply copied) from any other publication (e.g. book or journal), there is a written permission required. The corresponding form to request this permission from the corresponding publisher is attached.</w:t>
      </w:r>
    </w:p>
    <w:p w14:paraId="789F722F" w14:textId="77777777" w:rsidR="00F60E29" w:rsidRPr="00562D35" w:rsidRDefault="00F60E29" w:rsidP="00F60E29">
      <w:pPr>
        <w:ind w:firstLine="0"/>
        <w:rPr>
          <w:bCs/>
          <w:highlight w:val="yellow"/>
        </w:rPr>
      </w:pPr>
    </w:p>
    <w:p w14:paraId="17EC6F49" w14:textId="77777777" w:rsidR="00F60E29" w:rsidRPr="00562D35" w:rsidRDefault="00F60E29" w:rsidP="00F60E29">
      <w:pPr>
        <w:ind w:firstLine="0"/>
        <w:rPr>
          <w:bCs/>
          <w:highlight w:val="yellow"/>
        </w:rPr>
      </w:pPr>
      <w:r w:rsidRPr="00562D35">
        <w:rPr>
          <w:bCs/>
          <w:highlight w:val="yellow"/>
        </w:rPr>
        <w:t>In addition, each figure caption must contain the following statement then:</w:t>
      </w:r>
    </w:p>
    <w:p w14:paraId="647600E2" w14:textId="77777777" w:rsidR="00F60E29" w:rsidRPr="00562D35" w:rsidRDefault="00F60E29" w:rsidP="00F60E29">
      <w:pPr>
        <w:ind w:firstLine="0"/>
        <w:rPr>
          <w:bCs/>
          <w:highlight w:val="yellow"/>
        </w:rPr>
      </w:pPr>
    </w:p>
    <w:p w14:paraId="1E0CD53D" w14:textId="77777777" w:rsidR="00F60E29" w:rsidRPr="00562D35" w:rsidRDefault="00F60E29" w:rsidP="00F60E29">
      <w:pPr>
        <w:ind w:firstLine="0"/>
        <w:rPr>
          <w:bCs/>
          <w:highlight w:val="yellow"/>
        </w:rPr>
      </w:pPr>
      <w:r w:rsidRPr="00562D35">
        <w:rPr>
          <w:bCs/>
          <w:highlight w:val="yellow"/>
        </w:rPr>
        <w:t>“Reprinted with permission from XXX publishers”/“printed with permission from XXX”.</w:t>
      </w:r>
    </w:p>
    <w:p w14:paraId="6D5D57A7" w14:textId="77777777" w:rsidR="00F60E29" w:rsidRPr="00562D35" w:rsidRDefault="00F60E29" w:rsidP="00F60E29">
      <w:pPr>
        <w:ind w:firstLine="0"/>
        <w:rPr>
          <w:bCs/>
          <w:highlight w:val="yellow"/>
        </w:rPr>
      </w:pPr>
    </w:p>
    <w:p w14:paraId="30F8A159" w14:textId="77777777" w:rsidR="00F60E29" w:rsidRPr="009F4F58" w:rsidRDefault="00F60E29" w:rsidP="00F60E29">
      <w:pPr>
        <w:ind w:firstLine="0"/>
        <w:rPr>
          <w:bCs/>
          <w:highlight w:val="yellow"/>
        </w:rPr>
      </w:pPr>
      <w:r w:rsidRPr="009F4F58">
        <w:rPr>
          <w:bCs/>
          <w:highlight w:val="yellow"/>
        </w:rPr>
        <w:t>Alternatives:</w:t>
      </w:r>
    </w:p>
    <w:p w14:paraId="4D529A97" w14:textId="77777777" w:rsidR="00F60E29" w:rsidRPr="009F4F58" w:rsidRDefault="00F60E29" w:rsidP="00F60E29">
      <w:pPr>
        <w:ind w:firstLine="0"/>
        <w:rPr>
          <w:bCs/>
          <w:highlight w:val="yellow"/>
        </w:rPr>
      </w:pPr>
    </w:p>
    <w:p w14:paraId="750162BA" w14:textId="77777777" w:rsidR="00F60E29" w:rsidRPr="00CD26DD" w:rsidRDefault="00F60E29" w:rsidP="00F60E29">
      <w:pPr>
        <w:ind w:firstLine="0"/>
        <w:rPr>
          <w:bCs/>
        </w:rPr>
      </w:pPr>
      <w:r w:rsidRPr="009F4F58">
        <w:rPr>
          <w:bCs/>
          <w:highlight w:val="yellow"/>
        </w:rPr>
        <w:t>- to redraw the figure/diagram where possible (then only the classical reference as a number in squared brackets is required in the figure caption)</w:t>
      </w:r>
    </w:p>
    <w:p w14:paraId="51356B89" w14:textId="77777777" w:rsidR="00F60E29" w:rsidRPr="00562D35" w:rsidRDefault="00F60E29" w:rsidP="00F60E29">
      <w:pPr>
        <w:ind w:firstLine="0"/>
        <w:rPr>
          <w:bCs/>
          <w:highlight w:val="yellow"/>
        </w:rPr>
      </w:pPr>
    </w:p>
    <w:p w14:paraId="096B4B41" w14:textId="77777777" w:rsidR="00F60E29" w:rsidRPr="00562D35" w:rsidRDefault="00F60E29" w:rsidP="00F60E29">
      <w:pPr>
        <w:ind w:firstLine="0"/>
        <w:rPr>
          <w:bCs/>
          <w:highlight w:val="yellow"/>
        </w:rPr>
      </w:pPr>
      <w:r w:rsidRPr="00562D35">
        <w:rPr>
          <w:bCs/>
          <w:highlight w:val="yellow"/>
        </w:rPr>
        <w:t>- to take a figure from a Springer publication (= the same publisher). Then there is no need for a written permission based on the attached form but the following statement must be included in the figure caption: "Reprinted with permission from SpringerNature publishers".</w:t>
      </w:r>
    </w:p>
    <w:p w14:paraId="74329FFA" w14:textId="77777777" w:rsidR="00F60E29" w:rsidRPr="00562D35" w:rsidRDefault="00F60E29" w:rsidP="00F60E29">
      <w:pPr>
        <w:ind w:firstLine="0"/>
        <w:rPr>
          <w:bCs/>
          <w:highlight w:val="yellow"/>
        </w:rPr>
      </w:pPr>
    </w:p>
    <w:p w14:paraId="55302FD5" w14:textId="77777777" w:rsidR="00F60E29" w:rsidRPr="00562D35" w:rsidRDefault="00F60E29" w:rsidP="00F60E29">
      <w:pPr>
        <w:ind w:firstLine="0"/>
        <w:rPr>
          <w:bCs/>
        </w:rPr>
      </w:pPr>
      <w:r w:rsidRPr="00562D35">
        <w:rPr>
          <w:bCs/>
          <w:highlight w:val="yellow"/>
        </w:rPr>
        <w:t>The publisher is checking each figure and they will not proceed a manuscript if this is not properly done.</w:t>
      </w:r>
    </w:p>
    <w:p w14:paraId="34A7DB84" w14:textId="77777777" w:rsidR="00F60E29" w:rsidRDefault="00F60E29" w:rsidP="00F60E29">
      <w:pPr>
        <w:ind w:firstLine="0"/>
        <w:jc w:val="center"/>
      </w:pPr>
    </w:p>
    <w:p w14:paraId="269D2854" w14:textId="77777777" w:rsidR="00F60E29" w:rsidRPr="00F60E29" w:rsidRDefault="00F60E29" w:rsidP="00F60E29">
      <w:pPr>
        <w:ind w:firstLine="0"/>
        <w:jc w:val="center"/>
      </w:pPr>
    </w:p>
    <w:sectPr w:rsidR="00F60E29" w:rsidRPr="00F60E29">
      <w:headerReference w:type="even" r:id="rId12"/>
      <w:headerReference w:type="default" r:id="rId13"/>
      <w:type w:val="oddPage"/>
      <w:pgSz w:w="11906" w:h="16838" w:code="9"/>
      <w:pgMar w:top="2948" w:right="2665" w:bottom="3231" w:left="2608" w:header="2381" w:footer="709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37E10" w14:textId="77777777" w:rsidR="00CF09BC" w:rsidRDefault="00CF09BC">
      <w:r>
        <w:separator/>
      </w:r>
    </w:p>
  </w:endnote>
  <w:endnote w:type="continuationSeparator" w:id="0">
    <w:p w14:paraId="6F7B9276" w14:textId="77777777" w:rsidR="00CF09BC" w:rsidRDefault="00CF0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E60F4E-3BED-4694-9B5F-09A5872B8EEB}"/>
    <w:embedBold r:id="rId2" w:fontKey="{540FAD6E-B172-4088-967C-81726D73A599}"/>
    <w:embedItalic r:id="rId3" w:fontKey="{EE4BF82C-8FB5-492C-A915-CA8F3E36CEF3}"/>
    <w:embedBoldItalic r:id="rId4" w:fontKey="{8BABFE04-F84C-4826-A3F0-F720A53112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766CA81-1C41-4A10-935B-9127672A156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238FD4F-E52E-4D8F-A8A3-8D3CE4AAC9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82136" w14:textId="77777777" w:rsidR="00CF09BC" w:rsidRDefault="00CF09BC">
      <w:pPr>
        <w:pStyle w:val="p1a"/>
      </w:pPr>
      <w:r>
        <w:separator/>
      </w:r>
    </w:p>
  </w:footnote>
  <w:footnote w:type="continuationSeparator" w:id="0">
    <w:p w14:paraId="41452D67" w14:textId="77777777" w:rsidR="00CF09BC" w:rsidRDefault="00CF09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80064" w14:textId="77777777" w:rsidR="006E723D" w:rsidRDefault="006E723D">
    <w:pPr>
      <w:pStyle w:val="Runninghead-left"/>
    </w:pPr>
    <w:r>
      <w:fldChar w:fldCharType="begin"/>
    </w:r>
    <w:r>
      <w:instrText xml:space="preserve"> PAGE  \* MERGEFORMAT </w:instrText>
    </w:r>
    <w:r>
      <w:fldChar w:fldCharType="separate"/>
    </w:r>
    <w:r w:rsidR="00F60E29">
      <w:rPr>
        <w:noProof/>
      </w:rPr>
      <w:t>4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88416" w14:textId="77777777" w:rsidR="006E723D" w:rsidRDefault="006E723D">
    <w:pPr>
      <w:pStyle w:val="Runninghead-right"/>
    </w:pPr>
    <w:r>
      <w:fldChar w:fldCharType="begin"/>
    </w:r>
    <w:r>
      <w:instrText xml:space="preserve"> PAGE  \* MERGEFORMAT </w:instrText>
    </w:r>
    <w:r>
      <w:fldChar w:fldCharType="separate"/>
    </w:r>
    <w:r w:rsidR="00F60E29">
      <w:rPr>
        <w:noProof/>
      </w:rPr>
      <w:t>5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 w15:restartNumberingAfterBreak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2" w15:restartNumberingAfterBreak="0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5" w15:restartNumberingAfterBreak="0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7" w15:restartNumberingAfterBreak="0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DE2DF5"/>
    <w:multiLevelType w:val="hybridMultilevel"/>
    <w:tmpl w:val="A0184816"/>
    <w:lvl w:ilvl="0" w:tplc="615EBF9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>
    <w:abstractNumId w:val="6"/>
  </w:num>
  <w:num w:numId="4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>
    <w:abstractNumId w:val="2"/>
  </w:num>
  <w:num w:numId="7">
    <w:abstractNumId w:val="7"/>
  </w:num>
  <w:num w:numId="8">
    <w:abstractNumId w:val="4"/>
  </w:num>
  <w:num w:numId="9">
    <w:abstractNumId w:val="2"/>
  </w:num>
  <w:num w:numId="10">
    <w:abstractNumId w:val="7"/>
  </w:num>
  <w:num w:numId="11">
    <w:abstractNumId w:val="5"/>
  </w:num>
  <w:num w:numId="12">
    <w:abstractNumId w:val="0"/>
  </w:num>
  <w:num w:numId="13">
    <w:abstractNumId w:val="5"/>
  </w:num>
  <w:num w:numId="14">
    <w:abstractNumId w:val="0"/>
  </w:num>
  <w:num w:numId="15">
    <w:abstractNumId w:val="0"/>
  </w:num>
  <w:num w:numId="16">
    <w:abstractNumId w:val="5"/>
  </w:num>
  <w:num w:numId="17">
    <w:abstractNumId w:val="0"/>
  </w:num>
  <w:num w:numId="18">
    <w:abstractNumId w:val="0"/>
  </w:num>
  <w:num w:numId="19">
    <w:abstractNumId w:val="7"/>
  </w:num>
  <w:num w:numId="20">
    <w:abstractNumId w:val="7"/>
  </w:num>
  <w:num w:numId="21">
    <w:abstractNumId w:val="7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M0tzSzMDE0sDA3MTVX0lEKTi0uzszPAykwrwUAx+kmUSwAAAA="/>
  </w:docVars>
  <w:rsids>
    <w:rsidRoot w:val="00F60E29"/>
    <w:rsid w:val="00005F1B"/>
    <w:rsid w:val="000314A8"/>
    <w:rsid w:val="0004494E"/>
    <w:rsid w:val="00044A53"/>
    <w:rsid w:val="000E0820"/>
    <w:rsid w:val="00103A73"/>
    <w:rsid w:val="001566DC"/>
    <w:rsid w:val="00170189"/>
    <w:rsid w:val="001B5AA2"/>
    <w:rsid w:val="001D0B49"/>
    <w:rsid w:val="001D73DE"/>
    <w:rsid w:val="002013AB"/>
    <w:rsid w:val="00205586"/>
    <w:rsid w:val="00226F60"/>
    <w:rsid w:val="00232A83"/>
    <w:rsid w:val="00236209"/>
    <w:rsid w:val="002E1C8D"/>
    <w:rsid w:val="002F2934"/>
    <w:rsid w:val="00311364"/>
    <w:rsid w:val="00331346"/>
    <w:rsid w:val="00360E7F"/>
    <w:rsid w:val="003A1BC1"/>
    <w:rsid w:val="00405E55"/>
    <w:rsid w:val="00410267"/>
    <w:rsid w:val="004552DA"/>
    <w:rsid w:val="0046154C"/>
    <w:rsid w:val="004659BD"/>
    <w:rsid w:val="00493C8D"/>
    <w:rsid w:val="004C2479"/>
    <w:rsid w:val="004F12B1"/>
    <w:rsid w:val="0053091C"/>
    <w:rsid w:val="00544A38"/>
    <w:rsid w:val="00562D35"/>
    <w:rsid w:val="00583E41"/>
    <w:rsid w:val="00594390"/>
    <w:rsid w:val="005B2BFC"/>
    <w:rsid w:val="005B52CE"/>
    <w:rsid w:val="005D64B8"/>
    <w:rsid w:val="006139F1"/>
    <w:rsid w:val="006620E7"/>
    <w:rsid w:val="00680383"/>
    <w:rsid w:val="006829A3"/>
    <w:rsid w:val="006A574A"/>
    <w:rsid w:val="006D6414"/>
    <w:rsid w:val="006E3B89"/>
    <w:rsid w:val="006E61F5"/>
    <w:rsid w:val="006E723D"/>
    <w:rsid w:val="00722F8A"/>
    <w:rsid w:val="00723352"/>
    <w:rsid w:val="00772BBE"/>
    <w:rsid w:val="00791BDF"/>
    <w:rsid w:val="00797EF7"/>
    <w:rsid w:val="007A2AD6"/>
    <w:rsid w:val="008603F5"/>
    <w:rsid w:val="008662CD"/>
    <w:rsid w:val="008C0390"/>
    <w:rsid w:val="008E2B14"/>
    <w:rsid w:val="0090334B"/>
    <w:rsid w:val="0091061C"/>
    <w:rsid w:val="00954D64"/>
    <w:rsid w:val="00976926"/>
    <w:rsid w:val="00981089"/>
    <w:rsid w:val="009960F7"/>
    <w:rsid w:val="009A5235"/>
    <w:rsid w:val="009D04DB"/>
    <w:rsid w:val="009F4F58"/>
    <w:rsid w:val="00A00F99"/>
    <w:rsid w:val="00A1344F"/>
    <w:rsid w:val="00A72563"/>
    <w:rsid w:val="00A86683"/>
    <w:rsid w:val="00AC078B"/>
    <w:rsid w:val="00AC38BA"/>
    <w:rsid w:val="00B065E8"/>
    <w:rsid w:val="00B104EF"/>
    <w:rsid w:val="00B5108A"/>
    <w:rsid w:val="00B5459D"/>
    <w:rsid w:val="00B61139"/>
    <w:rsid w:val="00B65D66"/>
    <w:rsid w:val="00B715EF"/>
    <w:rsid w:val="00BD3DBF"/>
    <w:rsid w:val="00BF2C5E"/>
    <w:rsid w:val="00C54272"/>
    <w:rsid w:val="00C7344F"/>
    <w:rsid w:val="00C921ED"/>
    <w:rsid w:val="00C9597D"/>
    <w:rsid w:val="00CC0309"/>
    <w:rsid w:val="00CD26DD"/>
    <w:rsid w:val="00CD548C"/>
    <w:rsid w:val="00CF09BC"/>
    <w:rsid w:val="00D27CCD"/>
    <w:rsid w:val="00D4758B"/>
    <w:rsid w:val="00D52D3D"/>
    <w:rsid w:val="00D52FD8"/>
    <w:rsid w:val="00D648B7"/>
    <w:rsid w:val="00DB6263"/>
    <w:rsid w:val="00DC05FD"/>
    <w:rsid w:val="00DF775B"/>
    <w:rsid w:val="00E1651B"/>
    <w:rsid w:val="00E344E2"/>
    <w:rsid w:val="00E359E3"/>
    <w:rsid w:val="00E35DEA"/>
    <w:rsid w:val="00E4699E"/>
    <w:rsid w:val="00EA44D1"/>
    <w:rsid w:val="00EB6306"/>
    <w:rsid w:val="00ED6CDE"/>
    <w:rsid w:val="00F04559"/>
    <w:rsid w:val="00F60E29"/>
    <w:rsid w:val="00F75922"/>
    <w:rsid w:val="00F843DC"/>
    <w:rsid w:val="00F84B81"/>
    <w:rsid w:val="00F9279C"/>
    <w:rsid w:val="00FA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19D151"/>
  <w15:chartTrackingRefBased/>
  <w15:docId w15:val="{5F66D8AE-0881-4F30-9E0A-E371CFF2A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94390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eastAsia="de-DE"/>
    </w:rPr>
  </w:style>
  <w:style w:type="paragraph" w:styleId="Heading1">
    <w:name w:val="heading 1"/>
    <w:basedOn w:val="Normal"/>
    <w:next w:val="Normal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Heading2">
    <w:name w:val="heading 2"/>
    <w:basedOn w:val="Normal"/>
    <w:next w:val="Normal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Pr>
      <w:sz w:val="20"/>
    </w:rPr>
  </w:style>
  <w:style w:type="paragraph" w:customStyle="1" w:styleId="Runninghead-left">
    <w:name w:val="Running head - left"/>
    <w:basedOn w:val="Normal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Normal"/>
    <w:next w:val="Normal"/>
    <w:rsid w:val="00583E41"/>
    <w:pPr>
      <w:suppressAutoHyphens/>
      <w:spacing w:before="480" w:after="220"/>
      <w:ind w:firstLine="0"/>
      <w:jc w:val="left"/>
    </w:pPr>
    <w:rPr>
      <w:b/>
    </w:rPr>
  </w:style>
  <w:style w:type="paragraph" w:customStyle="1" w:styleId="table">
    <w:name w:val="table"/>
    <w:basedOn w:val="Normal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Normal"/>
    <w:next w:val="Normal"/>
    <w:rsid w:val="00BF2C5E"/>
    <w:pPr>
      <w:tabs>
        <w:tab w:val="left" w:pos="6237"/>
      </w:tabs>
      <w:spacing w:before="240" w:after="240"/>
      <w:ind w:firstLine="0"/>
      <w:jc w:val="left"/>
    </w:pPr>
  </w:style>
  <w:style w:type="paragraph" w:customStyle="1" w:styleId="figlegend">
    <w:name w:val="figlegend"/>
    <w:basedOn w:val="Normal"/>
    <w:next w:val="Normal"/>
    <w:rsid w:val="00D52D3D"/>
    <w:pPr>
      <w:keepLines/>
      <w:spacing w:before="120" w:after="240" w:line="200" w:lineRule="atLeast"/>
      <w:ind w:firstLine="0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Normal"/>
    <w:next w:val="Normal"/>
    <w:pPr>
      <w:ind w:firstLine="0"/>
    </w:pPr>
  </w:style>
  <w:style w:type="character" w:styleId="FootnoteReference">
    <w:name w:val="footnote reference"/>
    <w:basedOn w:val="DefaultParagraphFont"/>
    <w:semiHidden/>
    <w:rPr>
      <w:position w:val="6"/>
      <w:sz w:val="12"/>
      <w:vertAlign w:val="baseline"/>
    </w:rPr>
  </w:style>
  <w:style w:type="paragraph" w:customStyle="1" w:styleId="heading10">
    <w:name w:val="heading1"/>
    <w:basedOn w:val="Normal"/>
    <w:next w:val="p1a"/>
    <w:rsid w:val="00005F1B"/>
    <w:pPr>
      <w:keepNext/>
      <w:keepLines/>
      <w:tabs>
        <w:tab w:val="left" w:pos="454"/>
      </w:tabs>
      <w:suppressAutoHyphens/>
      <w:spacing w:before="600" w:after="320"/>
      <w:ind w:firstLine="0"/>
      <w:jc w:val="left"/>
    </w:pPr>
    <w:rPr>
      <w:b/>
      <w:sz w:val="24"/>
    </w:rPr>
  </w:style>
  <w:style w:type="paragraph" w:customStyle="1" w:styleId="heading20">
    <w:name w:val="heading2"/>
    <w:basedOn w:val="heading10"/>
    <w:next w:val="p1a"/>
    <w:rsid w:val="00005F1B"/>
    <w:pPr>
      <w:tabs>
        <w:tab w:val="left" w:pos="510"/>
      </w:tabs>
    </w:pPr>
    <w:rPr>
      <w:i/>
    </w:rPr>
  </w:style>
  <w:style w:type="paragraph" w:customStyle="1" w:styleId="heading30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  <w:jc w:val="left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Normal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Normal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Normal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Normal"/>
    <w:next w:val="Normal"/>
    <w:rsid w:val="00D52D3D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Normal"/>
    <w:next w:val="Normal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Title1">
    <w:name w:val="Title1"/>
    <w:basedOn w:val="Normal"/>
    <w:next w:val="p1a"/>
    <w:rsid w:val="000E0820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styleId="TOC1">
    <w:name w:val="toc 1"/>
    <w:basedOn w:val="Normal"/>
    <w:next w:val="petit"/>
    <w:semiHidden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TOC2">
    <w:name w:val="toc 2"/>
    <w:basedOn w:val="TOC1"/>
    <w:semiHidden/>
    <w:pPr>
      <w:spacing w:before="0"/>
      <w:ind w:left="284"/>
    </w:pPr>
    <w:rPr>
      <w:b w:val="0"/>
    </w:rPr>
  </w:style>
  <w:style w:type="paragraph" w:styleId="TOC3">
    <w:name w:val="toc 3"/>
    <w:basedOn w:val="TOC1"/>
    <w:semiHidden/>
    <w:pPr>
      <w:spacing w:before="0"/>
      <w:ind w:left="510"/>
    </w:pPr>
    <w:rPr>
      <w:b w:val="0"/>
    </w:rPr>
  </w:style>
  <w:style w:type="paragraph" w:styleId="Index1">
    <w:name w:val="index 1"/>
    <w:basedOn w:val="petit"/>
    <w:semiHidden/>
    <w:rsid w:val="009960F7"/>
    <w:pPr>
      <w:spacing w:before="0" w:after="0"/>
      <w:ind w:left="720" w:hanging="720"/>
      <w:jc w:val="left"/>
    </w:pPr>
    <w:rPr>
      <w:szCs w:val="21"/>
    </w:rPr>
  </w:style>
  <w:style w:type="paragraph" w:styleId="Index2">
    <w:name w:val="index 2"/>
    <w:basedOn w:val="Index1"/>
    <w:semiHidden/>
    <w:rsid w:val="009960F7"/>
    <w:pPr>
      <w:ind w:left="958"/>
    </w:pPr>
  </w:style>
  <w:style w:type="paragraph" w:styleId="Index3">
    <w:name w:val="index 3"/>
    <w:basedOn w:val="Normal"/>
    <w:next w:val="Normal"/>
    <w:semiHidden/>
    <w:pPr>
      <w:ind w:left="660" w:hanging="220"/>
      <w:jc w:val="left"/>
    </w:pPr>
    <w:rPr>
      <w:szCs w:val="21"/>
    </w:rPr>
  </w:style>
  <w:style w:type="paragraph" w:styleId="FootnoteText">
    <w:name w:val="footnote text"/>
    <w:basedOn w:val="Normal"/>
    <w:semiHidden/>
  </w:style>
  <w:style w:type="paragraph" w:styleId="TOC4">
    <w:name w:val="toc 4"/>
    <w:basedOn w:val="TOC3"/>
    <w:next w:val="Normal"/>
    <w:semiHidden/>
    <w:rsid w:val="00772BBE"/>
    <w:pPr>
      <w:ind w:left="737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  <w:jc w:val="left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Subtitle1">
    <w:name w:val="Subtitle1"/>
    <w:basedOn w:val="Title1"/>
    <w:next w:val="author"/>
    <w:rsid w:val="00583E41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Normal"/>
    <w:next w:val="Normal"/>
    <w:rsid w:val="00B065E8"/>
    <w:pPr>
      <w:suppressAutoHyphens/>
      <w:spacing w:before="120" w:line="200" w:lineRule="atLeast"/>
      <w:ind w:left="238" w:firstLine="0"/>
      <w:jc w:val="left"/>
    </w:pPr>
    <w:rPr>
      <w:sz w:val="17"/>
    </w:rPr>
  </w:style>
  <w:style w:type="paragraph" w:customStyle="1" w:styleId="abstract">
    <w:name w:val="abstract"/>
    <w:basedOn w:val="Normal"/>
    <w:next w:val="Normal"/>
    <w:rsid w:val="00B61139"/>
    <w:pPr>
      <w:spacing w:before="480" w:after="480"/>
      <w:ind w:firstLine="0"/>
    </w:pPr>
  </w:style>
  <w:style w:type="paragraph" w:customStyle="1" w:styleId="quotation">
    <w:name w:val="quotation"/>
    <w:basedOn w:val="affiliation"/>
    <w:next w:val="Normal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Normal"/>
    <w:rsid w:val="00B065E8"/>
    <w:pPr>
      <w:suppressAutoHyphens w:val="0"/>
      <w:spacing w:before="240"/>
      <w:ind w:left="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figurecitation">
    <w:name w:val="figurecitation"/>
    <w:basedOn w:val="Normal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table" w:customStyle="1" w:styleId="TableGrid1">
    <w:name w:val="Table Grid1"/>
    <w:basedOn w:val="TableNormal"/>
    <w:next w:val="TableGrid"/>
    <w:uiPriority w:val="59"/>
    <w:rsid w:val="00F60E29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F60E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927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author@x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firstauthor@y.com*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coauthor@x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esktop\PUBLICATION%20SPRINGER\T1-bo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T1-book</Template>
  <TotalTime>180</TotalTime>
  <Pages>5</Pages>
  <Words>401</Words>
  <Characters>2286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BertelsmannSpringer</Company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Azman Ismail - Ts. Dr.</cp:lastModifiedBy>
  <cp:revision>24</cp:revision>
  <dcterms:created xsi:type="dcterms:W3CDTF">2021-02-08T04:43:00Z</dcterms:created>
  <dcterms:modified xsi:type="dcterms:W3CDTF">2023-06-07T08:58:00Z</dcterms:modified>
</cp:coreProperties>
</file>